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58" w:rsidRDefault="000D2A58" w:rsidP="008C2AFD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8C2AFD">
        <w:rPr>
          <w:rFonts w:asciiTheme="minorHAnsi" w:hAnsiTheme="minorHAnsi"/>
          <w:b/>
          <w:sz w:val="32"/>
          <w:szCs w:val="20"/>
        </w:rPr>
        <w:t>Nati</w:t>
      </w:r>
      <w:r w:rsidR="003A1639" w:rsidRPr="008C2AFD">
        <w:rPr>
          <w:rFonts w:asciiTheme="minorHAnsi" w:hAnsiTheme="minorHAnsi"/>
          <w:b/>
          <w:sz w:val="32"/>
          <w:szCs w:val="20"/>
        </w:rPr>
        <w:t xml:space="preserve">onal Hindu Students’ Forum (UK) </w:t>
      </w:r>
      <w:r w:rsidRPr="008C2AFD">
        <w:rPr>
          <w:rFonts w:asciiTheme="minorHAnsi" w:hAnsiTheme="minorHAnsi"/>
          <w:b/>
          <w:sz w:val="32"/>
          <w:szCs w:val="20"/>
        </w:rPr>
        <w:t xml:space="preserve">National Committee Application Form </w:t>
      </w:r>
      <w:r w:rsidRPr="008C2AFD">
        <w:rPr>
          <w:rFonts w:asciiTheme="minorHAnsi" w:hAnsiTheme="minorHAnsi"/>
          <w:b/>
          <w:sz w:val="20"/>
          <w:szCs w:val="20"/>
        </w:rPr>
        <w:br/>
      </w:r>
    </w:p>
    <w:p w:rsidR="008C2AFD" w:rsidRDefault="008C2AFD" w:rsidP="008C2AFD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:rsidR="008C2AFD" w:rsidRPr="008C2AFD" w:rsidRDefault="008C2AFD" w:rsidP="008C2AFD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:rsidR="009C133F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Applications must be received on the date specified </w:t>
      </w:r>
      <w:r w:rsidR="00DC17B6">
        <w:rPr>
          <w:rFonts w:asciiTheme="minorHAnsi" w:hAnsiTheme="minorHAnsi"/>
          <w:sz w:val="20"/>
          <w:szCs w:val="20"/>
        </w:rPr>
        <w:t xml:space="preserve">and </w:t>
      </w:r>
      <w:bookmarkStart w:id="0" w:name="_GoBack"/>
      <w:bookmarkEnd w:id="0"/>
      <w:r w:rsidRPr="008C2AFD">
        <w:rPr>
          <w:rFonts w:asciiTheme="minorHAnsi" w:hAnsiTheme="minorHAnsi"/>
          <w:sz w:val="20"/>
          <w:szCs w:val="20"/>
        </w:rPr>
        <w:t>all completed applications should be sent to</w:t>
      </w:r>
      <w:r w:rsidR="00C672AB" w:rsidRPr="008C2AFD">
        <w:rPr>
          <w:rFonts w:asciiTheme="minorHAnsi" w:hAnsiTheme="minorHAnsi"/>
          <w:sz w:val="20"/>
          <w:szCs w:val="20"/>
        </w:rPr>
        <w:t xml:space="preserve"> </w:t>
      </w:r>
      <w:r w:rsidRPr="008C2AFD">
        <w:rPr>
          <w:rFonts w:asciiTheme="minorHAnsi" w:hAnsiTheme="minorHAnsi"/>
          <w:sz w:val="20"/>
          <w:szCs w:val="20"/>
        </w:rPr>
        <w:t xml:space="preserve">Kiran </w:t>
      </w:r>
      <w:r w:rsidR="0068219F" w:rsidRPr="008C2AFD">
        <w:rPr>
          <w:rFonts w:asciiTheme="minorHAnsi" w:hAnsiTheme="minorHAnsi"/>
          <w:sz w:val="20"/>
          <w:szCs w:val="20"/>
        </w:rPr>
        <w:t>Patel (</w:t>
      </w:r>
      <w:hyperlink r:id="rId9" w:history="1">
        <w:r w:rsidR="002C4239" w:rsidRPr="008C2AFD">
          <w:rPr>
            <w:rStyle w:val="Hyperlink"/>
            <w:rFonts w:asciiTheme="minorHAnsi" w:hAnsiTheme="minorHAnsi"/>
            <w:sz w:val="20"/>
            <w:szCs w:val="20"/>
          </w:rPr>
          <w:t>kiran.patel@nhsf.org.uk</w:t>
        </w:r>
      </w:hyperlink>
      <w:r w:rsidR="0068219F" w:rsidRPr="008C2AFD">
        <w:rPr>
          <w:rFonts w:asciiTheme="minorHAnsi" w:hAnsiTheme="minorHAnsi"/>
          <w:sz w:val="20"/>
          <w:szCs w:val="20"/>
        </w:rPr>
        <w:t>)</w:t>
      </w:r>
      <w:r w:rsidR="002C4239" w:rsidRPr="008C2AFD">
        <w:rPr>
          <w:rFonts w:asciiTheme="minorHAnsi" w:hAnsiTheme="minorHAnsi"/>
          <w:sz w:val="20"/>
          <w:szCs w:val="20"/>
        </w:rPr>
        <w:t xml:space="preserve"> directly and not through any third party</w:t>
      </w:r>
      <w:r w:rsidR="00A70711" w:rsidRPr="008C2AFD">
        <w:rPr>
          <w:rFonts w:asciiTheme="minorHAnsi" w:hAnsiTheme="minorHAnsi"/>
          <w:sz w:val="20"/>
          <w:szCs w:val="20"/>
        </w:rPr>
        <w:t>.</w:t>
      </w:r>
      <w:r w:rsidR="008C2AFD">
        <w:rPr>
          <w:rFonts w:asciiTheme="minorHAnsi" w:hAnsiTheme="minorHAnsi"/>
          <w:sz w:val="20"/>
          <w:szCs w:val="20"/>
        </w:rPr>
        <w:t xml:space="preserve"> </w:t>
      </w:r>
      <w:r w:rsidRPr="008C2AFD">
        <w:rPr>
          <w:rFonts w:asciiTheme="minorHAnsi" w:hAnsiTheme="minorHAnsi"/>
          <w:sz w:val="20"/>
          <w:szCs w:val="20"/>
        </w:rPr>
        <w:t>Part of the application process will require you to attend</w:t>
      </w:r>
      <w:r w:rsidR="007A6DA7" w:rsidRPr="008C2AFD">
        <w:rPr>
          <w:rFonts w:asciiTheme="minorHAnsi" w:hAnsiTheme="minorHAnsi"/>
          <w:sz w:val="20"/>
          <w:szCs w:val="20"/>
        </w:rPr>
        <w:t xml:space="preserve"> the NHSF (UK) Dev</w:t>
      </w:r>
      <w:r w:rsidR="00ED7B94" w:rsidRPr="008C2AFD">
        <w:rPr>
          <w:rFonts w:asciiTheme="minorHAnsi" w:hAnsiTheme="minorHAnsi"/>
          <w:sz w:val="20"/>
          <w:szCs w:val="20"/>
        </w:rPr>
        <w:t>elopment day on 22</w:t>
      </w:r>
      <w:r w:rsidR="00ED7B94" w:rsidRPr="008C2AFD">
        <w:rPr>
          <w:rFonts w:asciiTheme="minorHAnsi" w:hAnsiTheme="minorHAnsi"/>
          <w:sz w:val="20"/>
          <w:szCs w:val="20"/>
          <w:vertAlign w:val="superscript"/>
        </w:rPr>
        <w:t>nd</w:t>
      </w:r>
      <w:r w:rsidR="00ED7B94" w:rsidRPr="008C2AFD">
        <w:rPr>
          <w:rFonts w:asciiTheme="minorHAnsi" w:hAnsiTheme="minorHAnsi"/>
          <w:sz w:val="20"/>
          <w:szCs w:val="20"/>
        </w:rPr>
        <w:t xml:space="preserve"> </w:t>
      </w:r>
      <w:r w:rsidR="00A70711" w:rsidRPr="008C2AFD">
        <w:rPr>
          <w:rFonts w:asciiTheme="minorHAnsi" w:hAnsiTheme="minorHAnsi"/>
          <w:sz w:val="20"/>
          <w:szCs w:val="20"/>
        </w:rPr>
        <w:t>February 2015</w:t>
      </w:r>
      <w:r w:rsidR="007A6DA7" w:rsidRPr="008C2AFD">
        <w:rPr>
          <w:rFonts w:asciiTheme="minorHAnsi" w:hAnsiTheme="minorHAnsi"/>
          <w:sz w:val="20"/>
          <w:szCs w:val="20"/>
        </w:rPr>
        <w:t xml:space="preserve">. </w:t>
      </w:r>
      <w:r w:rsidRPr="008C2AFD">
        <w:rPr>
          <w:rFonts w:asciiTheme="minorHAnsi" w:hAnsiTheme="minorHAnsi"/>
          <w:sz w:val="20"/>
          <w:szCs w:val="20"/>
        </w:rPr>
        <w:t xml:space="preserve"> </w:t>
      </w: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  <w:u w:val="single"/>
        </w:rPr>
      </w:pPr>
    </w:p>
    <w:p w:rsidR="009C133F" w:rsidRPr="008C2AFD" w:rsidRDefault="008C2AFD" w:rsidP="008C2AFD">
      <w:pPr>
        <w:pStyle w:val="NoSpacing"/>
        <w:rPr>
          <w:rFonts w:asciiTheme="minorHAnsi" w:hAnsiTheme="minorHAnsi"/>
          <w:b/>
          <w:sz w:val="22"/>
          <w:szCs w:val="20"/>
          <w:u w:val="single"/>
        </w:rPr>
      </w:pPr>
      <w:r>
        <w:rPr>
          <w:rFonts w:asciiTheme="minorHAnsi" w:hAnsiTheme="minorHAnsi"/>
          <w:b/>
          <w:sz w:val="22"/>
          <w:szCs w:val="20"/>
          <w:u w:val="single"/>
        </w:rPr>
        <w:t xml:space="preserve">National Committee </w:t>
      </w:r>
      <w:r w:rsidR="009C133F" w:rsidRPr="008C2AFD">
        <w:rPr>
          <w:rFonts w:asciiTheme="minorHAnsi" w:hAnsiTheme="minorHAnsi"/>
          <w:b/>
          <w:sz w:val="22"/>
          <w:szCs w:val="20"/>
          <w:u w:val="single"/>
        </w:rPr>
        <w:t>Teams:</w:t>
      </w:r>
    </w:p>
    <w:p w:rsidR="009C133F" w:rsidRPr="008C2AFD" w:rsidRDefault="009C133F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Finance</w:t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  <w:t>Schools</w:t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</w:p>
    <w:p w:rsidR="009C133F" w:rsidRPr="008C2AFD" w:rsidRDefault="009C133F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Learning</w:t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  <w:t>Web and Design</w:t>
      </w:r>
    </w:p>
    <w:p w:rsidR="009C133F" w:rsidRPr="008C2AFD" w:rsidRDefault="009C133F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Sewa</w:t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  <w:t>Events</w:t>
      </w:r>
    </w:p>
    <w:p w:rsidR="009C133F" w:rsidRPr="008C2AFD" w:rsidRDefault="009C133F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Public Relations</w:t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</w:r>
      <w:r w:rsidR="008C2AFD" w:rsidRPr="008C2AFD">
        <w:rPr>
          <w:rFonts w:asciiTheme="minorHAnsi" w:hAnsiTheme="minorHAnsi"/>
          <w:sz w:val="20"/>
          <w:szCs w:val="20"/>
        </w:rPr>
        <w:tab/>
        <w:t>Campus</w:t>
      </w:r>
    </w:p>
    <w:p w:rsidR="009C133F" w:rsidRPr="008C2AFD" w:rsidRDefault="009C133F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Legal</w:t>
      </w:r>
    </w:p>
    <w:p w:rsidR="009C133F" w:rsidRPr="008C2AFD" w:rsidRDefault="009C133F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Cs w:val="20"/>
        </w:rPr>
      </w:pPr>
      <w:r w:rsidRPr="008C2AFD">
        <w:rPr>
          <w:rFonts w:asciiTheme="minorHAnsi" w:hAnsiTheme="minorHAnsi"/>
          <w:szCs w:val="20"/>
        </w:rPr>
        <w:t xml:space="preserve">Deadline Date: </w:t>
      </w:r>
      <w:r w:rsidR="00A70711" w:rsidRPr="008C2AFD">
        <w:rPr>
          <w:rFonts w:asciiTheme="minorHAnsi" w:hAnsiTheme="minorHAnsi"/>
          <w:b/>
          <w:color w:val="FF0000"/>
          <w:szCs w:val="20"/>
          <w:u w:val="single"/>
        </w:rPr>
        <w:t>31st</w:t>
      </w:r>
      <w:r w:rsidRPr="008C2AFD">
        <w:rPr>
          <w:rFonts w:asciiTheme="minorHAnsi" w:hAnsiTheme="minorHAnsi"/>
          <w:b/>
          <w:color w:val="FF0000"/>
          <w:szCs w:val="20"/>
          <w:u w:val="single"/>
          <w:vertAlign w:val="superscript"/>
        </w:rPr>
        <w:t xml:space="preserve"> </w:t>
      </w:r>
      <w:r w:rsidR="00A70711" w:rsidRPr="008C2AFD">
        <w:rPr>
          <w:rFonts w:asciiTheme="minorHAnsi" w:hAnsiTheme="minorHAnsi"/>
          <w:b/>
          <w:color w:val="FF0000"/>
          <w:szCs w:val="20"/>
          <w:u w:val="single"/>
        </w:rPr>
        <w:t>January 2015</w:t>
      </w: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b/>
          <w:sz w:val="28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 xml:space="preserve">Section 1: Personal Details 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Name: ……………………………………</w:t>
      </w:r>
      <w:r w:rsidRPr="008C2AFD">
        <w:rPr>
          <w:rFonts w:asciiTheme="minorHAnsi" w:hAnsiTheme="minorHAnsi"/>
          <w:sz w:val="20"/>
          <w:szCs w:val="20"/>
        </w:rPr>
        <w:tab/>
        <w:t>Surname: …………………………..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Email Address: …………………………………………..</w:t>
      </w:r>
    </w:p>
    <w:p w:rsidR="00A70711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Mobile Number: …………………………………………</w:t>
      </w:r>
    </w:p>
    <w:p w:rsidR="000D2A58" w:rsidRPr="008C2AFD" w:rsidRDefault="00A70711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Home </w:t>
      </w:r>
      <w:r w:rsidR="000D2A58" w:rsidRPr="008C2AFD">
        <w:rPr>
          <w:rFonts w:asciiTheme="minorHAnsi" w:hAnsiTheme="minorHAnsi"/>
          <w:sz w:val="20"/>
          <w:szCs w:val="20"/>
        </w:rPr>
        <w:t>Address: …………………………………………………………………………………………………………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Term Time Address</w:t>
      </w:r>
      <w:proofErr w:type="gramStart"/>
      <w:r w:rsidRPr="008C2AFD">
        <w:rPr>
          <w:rFonts w:asciiTheme="minorHAnsi" w:hAnsiTheme="minorHAnsi"/>
          <w:sz w:val="20"/>
          <w:szCs w:val="20"/>
        </w:rPr>
        <w:t>:…………………………………………………..</w:t>
      </w:r>
      <w:proofErr w:type="gramEnd"/>
    </w:p>
    <w:p w:rsidR="00A70711" w:rsidRPr="008C2AFD" w:rsidRDefault="00A70711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b/>
          <w:sz w:val="28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 xml:space="preserve">Section 2: Availability 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Realistically, how many hours per week (on average) would you be able to dedicate to NHSF (UK)?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…………………………………………………………………..</w:t>
      </w: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Availability and Location over summer</w:t>
      </w:r>
      <w:r w:rsidR="00A70711" w:rsidRPr="008C2AFD">
        <w:rPr>
          <w:rFonts w:asciiTheme="minorHAnsi" w:hAnsiTheme="minorHAnsi"/>
          <w:sz w:val="20"/>
          <w:szCs w:val="20"/>
        </w:rPr>
        <w:t xml:space="preserve"> 2015</w:t>
      </w:r>
      <w:r w:rsidRPr="008C2AFD">
        <w:rPr>
          <w:rFonts w:asciiTheme="minorHAnsi" w:hAnsiTheme="minorHAnsi"/>
          <w:sz w:val="20"/>
          <w:szCs w:val="20"/>
        </w:rPr>
        <w:t>?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957E2B" w:rsidP="008C2AFD">
      <w:pPr>
        <w:pStyle w:val="NoSpacing"/>
        <w:rPr>
          <w:rFonts w:asciiTheme="minorHAnsi" w:hAnsiTheme="minorHAnsi"/>
          <w:b/>
          <w:sz w:val="28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>Section</w:t>
      </w:r>
      <w:r w:rsidR="000D2A58" w:rsidRPr="008C2AFD">
        <w:rPr>
          <w:rFonts w:asciiTheme="minorHAnsi" w:hAnsiTheme="minorHAnsi"/>
          <w:b/>
          <w:sz w:val="28"/>
          <w:szCs w:val="20"/>
        </w:rPr>
        <w:t xml:space="preserve"> 3: E</w:t>
      </w:r>
      <w:r w:rsidRPr="008C2AFD">
        <w:rPr>
          <w:rFonts w:asciiTheme="minorHAnsi" w:hAnsiTheme="minorHAnsi"/>
          <w:b/>
          <w:sz w:val="28"/>
          <w:szCs w:val="20"/>
        </w:rPr>
        <w:t>ducation and work</w:t>
      </w:r>
    </w:p>
    <w:p w:rsidR="000D2A58" w:rsidRPr="008C2AFD" w:rsidRDefault="00996699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Status of Education in 2015-2016</w:t>
      </w:r>
      <w:r w:rsidR="00A70711" w:rsidRPr="008C2AFD">
        <w:rPr>
          <w:rFonts w:asciiTheme="minorHAnsi" w:hAnsiTheme="minorHAnsi"/>
          <w:sz w:val="20"/>
          <w:szCs w:val="20"/>
        </w:rPr>
        <w:t xml:space="preserve"> academic year:</w:t>
      </w:r>
      <w:r w:rsidR="000D2A58" w:rsidRPr="008C2AFD">
        <w:rPr>
          <w:rFonts w:asciiTheme="minorHAnsi" w:hAnsiTheme="minorHAnsi"/>
          <w:sz w:val="20"/>
          <w:szCs w:val="20"/>
        </w:rPr>
        <w:t xml:space="preserve"> ……………………………………………………………..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Institution: …………………………………………………………………….   </w:t>
      </w:r>
      <w:r w:rsidR="00C672AB" w:rsidRPr="008C2AFD">
        <w:rPr>
          <w:rFonts w:asciiTheme="minorHAnsi" w:hAnsiTheme="minorHAnsi"/>
          <w:sz w:val="20"/>
          <w:szCs w:val="20"/>
        </w:rPr>
        <w:br/>
      </w:r>
      <w:r w:rsidRPr="008C2AFD">
        <w:rPr>
          <w:rFonts w:asciiTheme="minorHAnsi" w:hAnsiTheme="minorHAnsi"/>
          <w:sz w:val="20"/>
          <w:szCs w:val="20"/>
        </w:rPr>
        <w:t>Course: ………………………………………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City: ………………………………………………………….. </w:t>
      </w:r>
      <w:r w:rsidR="00C672AB" w:rsidRPr="008C2AFD">
        <w:rPr>
          <w:rFonts w:asciiTheme="minorHAnsi" w:hAnsiTheme="minorHAnsi"/>
          <w:sz w:val="20"/>
          <w:szCs w:val="20"/>
        </w:rPr>
        <w:br/>
      </w:r>
      <w:r w:rsidRPr="008C2AFD">
        <w:rPr>
          <w:rFonts w:asciiTheme="minorHAnsi" w:hAnsiTheme="minorHAnsi"/>
          <w:sz w:val="20"/>
          <w:szCs w:val="20"/>
        </w:rPr>
        <w:t>Length of Course: ………………………………………………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Year of Study: ……………………………………………….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If you are currently employed please provide a short description of what field of work you are in and where you work?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lastRenderedPageBreak/>
        <w:t>Please list any factors that may change your availability over the coming year?</w:t>
      </w:r>
    </w:p>
    <w:p w:rsidR="00957E2B" w:rsidRDefault="00957E2B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b/>
          <w:sz w:val="28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 xml:space="preserve">Section 4: NHSF (UK) </w:t>
      </w:r>
      <w:r w:rsidR="00957E2B" w:rsidRPr="008C2AFD">
        <w:rPr>
          <w:rFonts w:asciiTheme="minorHAnsi" w:hAnsiTheme="minorHAnsi"/>
          <w:b/>
          <w:sz w:val="28"/>
          <w:szCs w:val="20"/>
        </w:rPr>
        <w:t>and National Committee</w:t>
      </w:r>
    </w:p>
    <w:p w:rsidR="000D2A58" w:rsidRDefault="000D2A58" w:rsidP="008C2AFD">
      <w:pPr>
        <w:pStyle w:val="NoSpacing"/>
        <w:rPr>
          <w:rFonts w:asciiTheme="minorHAnsi" w:eastAsia="Myriad Pro" w:hAnsiTheme="minorHAnsi" w:cs="Myriad Pro"/>
          <w:sz w:val="20"/>
          <w:szCs w:val="20"/>
        </w:rPr>
      </w:pPr>
      <w:r w:rsidRPr="008C2AFD">
        <w:rPr>
          <w:rFonts w:asciiTheme="minorHAnsi" w:eastAsia="Myriad Pro" w:hAnsiTheme="minorHAnsi" w:cs="Myriad Pro"/>
          <w:sz w:val="20"/>
          <w:szCs w:val="20"/>
        </w:rPr>
        <w:t>Creating a home away from home is a priority at NHSF (UK). Beyond this, what is the purpose of NHSF (UK)?</w:t>
      </w:r>
    </w:p>
    <w:p w:rsidR="008C2AFD" w:rsidRDefault="008C2AFD" w:rsidP="008C2AFD">
      <w:pPr>
        <w:pStyle w:val="NoSpacing"/>
        <w:rPr>
          <w:rFonts w:asciiTheme="minorHAnsi" w:eastAsia="Myriad Pro" w:hAnsiTheme="minorHAnsi" w:cs="Myriad Pro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eastAsia="Myriad Pro" w:hAnsiTheme="minorHAnsi" w:cs="Myriad Pro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eastAsia="Myriad Pro" w:hAnsiTheme="minorHAnsi" w:cs="Myriad Pro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eastAsia="Myriad Pro" w:hAnsiTheme="minorHAnsi" w:cs="Myriad Pro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Describe your current understanding of the role of the National Committee within the organisation?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In order of preference what three teams would you like to apply to on National Committee?</w:t>
      </w:r>
      <w:r w:rsidR="008C2AFD">
        <w:rPr>
          <w:rFonts w:asciiTheme="minorHAnsi" w:hAnsiTheme="minorHAnsi"/>
          <w:sz w:val="20"/>
          <w:szCs w:val="20"/>
        </w:rPr>
        <w:t xml:space="preserve"> (See pg. 1 for list)</w:t>
      </w:r>
      <w:r w:rsidRPr="008C2AFD">
        <w:rPr>
          <w:rFonts w:asciiTheme="minorHAnsi" w:hAnsiTheme="minorHAnsi"/>
          <w:sz w:val="20"/>
          <w:szCs w:val="20"/>
        </w:rPr>
        <w:t xml:space="preserve"> 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Briefly explain why you would like to be part of these teams and what skills could you bring overall to the organisation?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Why are you passionate about NHSF (UK)?</w:t>
      </w:r>
    </w:p>
    <w:p w:rsidR="000D2A58" w:rsidRDefault="000D2A58" w:rsidP="008C2AFD">
      <w:pPr>
        <w:pStyle w:val="NoSpacing"/>
        <w:rPr>
          <w:rFonts w:asciiTheme="minorHAnsi" w:hAnsiTheme="minorHAnsi"/>
          <w:b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b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b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b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b/>
          <w:sz w:val="28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>Secti</w:t>
      </w:r>
      <w:r w:rsidR="00957E2B" w:rsidRPr="008C2AFD">
        <w:rPr>
          <w:rFonts w:asciiTheme="minorHAnsi" w:hAnsiTheme="minorHAnsi"/>
          <w:b/>
          <w:sz w:val="28"/>
          <w:szCs w:val="20"/>
        </w:rPr>
        <w:t>on 5: Personal development and u</w:t>
      </w:r>
      <w:r w:rsidRPr="008C2AFD">
        <w:rPr>
          <w:rFonts w:asciiTheme="minorHAnsi" w:hAnsiTheme="minorHAnsi"/>
          <w:b/>
          <w:sz w:val="28"/>
          <w:szCs w:val="20"/>
        </w:rPr>
        <w:t xml:space="preserve">nderstanding 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Please describe what you understand by the concept of Hindu Dharma? 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85C17" w:rsidRPr="008C2AFD" w:rsidRDefault="00085C17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85C17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Briefly describe one aspect of Hindu Dharma that you have learnt about, and then gone on to teach to other people?</w:t>
      </w:r>
      <w:r w:rsidR="00085C17" w:rsidRPr="008C2AFD">
        <w:rPr>
          <w:rFonts w:asciiTheme="minorHAnsi" w:hAnsiTheme="minorHAnsi"/>
          <w:sz w:val="20"/>
          <w:szCs w:val="20"/>
        </w:rPr>
        <w:t xml:space="preserve"> </w:t>
      </w:r>
    </w:p>
    <w:p w:rsidR="00085C17" w:rsidRDefault="00085C17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What is your favourite </w:t>
      </w:r>
      <w:r w:rsidRPr="008C2AFD">
        <w:rPr>
          <w:rFonts w:asciiTheme="minorHAnsi" w:eastAsia="Myriad Pro" w:hAnsiTheme="minorHAnsi" w:cs="Myriad Pro"/>
          <w:sz w:val="20"/>
          <w:szCs w:val="20"/>
        </w:rPr>
        <w:t>scriptural</w:t>
      </w:r>
      <w:r w:rsidRPr="008C2AFD">
        <w:rPr>
          <w:rFonts w:asciiTheme="minorHAnsi" w:hAnsiTheme="minorHAnsi"/>
          <w:sz w:val="20"/>
          <w:szCs w:val="20"/>
        </w:rPr>
        <w:t xml:space="preserve"> quote and why? 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lastRenderedPageBreak/>
        <w:t>Sewa is one of the crucial characteristics of being Hindu. How do you absorb the notion of Sewa within your own life?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957E2B" w:rsidRDefault="00957E2B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Working with NHSF (UK) whether it is on chapter committee or national committee is considered a huge sewa in itself. How do you plan to keep yourself motivated during times when things can seem to be a bit too much?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957E2B" w:rsidRPr="008C2AFD" w:rsidRDefault="00957E2B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What do you plan to ascertain from your role on National Committee? (You can talk about any skills you wish to develop or attain here)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957E2B" w:rsidRPr="008C2AFD" w:rsidRDefault="00957E2B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Describe yourself in no more than 200 words paying particular attention to what you consider your strengths and weaknesses. </w:t>
      </w:r>
    </w:p>
    <w:p w:rsidR="000D2A58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996699" w:rsidP="008C2AFD">
      <w:pPr>
        <w:pStyle w:val="NoSpacing"/>
        <w:rPr>
          <w:rFonts w:asciiTheme="minorHAnsi" w:hAnsiTheme="minorHAnsi"/>
          <w:b/>
          <w:sz w:val="28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>Section 6: Extra-</w:t>
      </w:r>
      <w:r w:rsidR="000D2A58" w:rsidRPr="008C2AFD">
        <w:rPr>
          <w:rFonts w:asciiTheme="minorHAnsi" w:hAnsiTheme="minorHAnsi"/>
          <w:b/>
          <w:sz w:val="28"/>
          <w:szCs w:val="20"/>
        </w:rPr>
        <w:t xml:space="preserve">Curricular activities and responsibilities 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Describe briefly any extra curricular activities including sports, hobbies, interest, and also any c</w:t>
      </w:r>
      <w:r w:rsidR="008C2AFD">
        <w:rPr>
          <w:rFonts w:asciiTheme="minorHAnsi" w:hAnsiTheme="minorHAnsi"/>
          <w:sz w:val="20"/>
          <w:szCs w:val="20"/>
        </w:rPr>
        <w:t>harity work undertaken</w:t>
      </w:r>
      <w:r w:rsidRPr="008C2AFD">
        <w:rPr>
          <w:rFonts w:asciiTheme="minorHAnsi" w:hAnsiTheme="minorHAnsi"/>
          <w:sz w:val="20"/>
          <w:szCs w:val="20"/>
        </w:rPr>
        <w:t xml:space="preserve">. </w:t>
      </w:r>
    </w:p>
    <w:p w:rsidR="00C672AB" w:rsidRDefault="00C672AB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957E2B" w:rsidP="008C2AFD">
      <w:pPr>
        <w:pStyle w:val="NoSpacing"/>
        <w:rPr>
          <w:rFonts w:asciiTheme="minorHAnsi" w:hAnsiTheme="minorHAnsi"/>
          <w:b/>
          <w:sz w:val="20"/>
          <w:szCs w:val="20"/>
        </w:rPr>
      </w:pPr>
      <w:r w:rsidRPr="008C2AFD">
        <w:rPr>
          <w:rFonts w:asciiTheme="minorHAnsi" w:hAnsiTheme="minorHAnsi"/>
          <w:b/>
          <w:sz w:val="28"/>
          <w:szCs w:val="20"/>
        </w:rPr>
        <w:t>Section 7</w:t>
      </w:r>
      <w:r w:rsidR="000D2A58" w:rsidRPr="008C2AFD">
        <w:rPr>
          <w:rFonts w:asciiTheme="minorHAnsi" w:hAnsiTheme="minorHAnsi"/>
          <w:b/>
          <w:sz w:val="28"/>
          <w:szCs w:val="20"/>
        </w:rPr>
        <w:t xml:space="preserve">: Declaration </w:t>
      </w:r>
    </w:p>
    <w:p w:rsidR="00A70711" w:rsidRPr="008C2AFD" w:rsidRDefault="00957E2B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Attending all national e</w:t>
      </w:r>
      <w:r w:rsidR="00A70711" w:rsidRPr="008C2AFD">
        <w:rPr>
          <w:rFonts w:asciiTheme="minorHAnsi" w:hAnsiTheme="minorHAnsi"/>
          <w:sz w:val="20"/>
          <w:szCs w:val="20"/>
        </w:rPr>
        <w:t xml:space="preserve">vents is a pre-requisite to coming on board National Committee. Of course there is recognition of commitments outside our duties but best endeavours should be made. </w:t>
      </w: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A70711" w:rsidP="008C2AFD">
      <w:pPr>
        <w:pStyle w:val="NoSpacing"/>
        <w:rPr>
          <w:rFonts w:asciiTheme="minorHAnsi" w:hAnsiTheme="minorHAnsi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 xml:space="preserve"> </w:t>
      </w:r>
      <w:r w:rsidR="000D2A58" w:rsidRPr="008C2AFD">
        <w:rPr>
          <w:rFonts w:asciiTheme="minorHAnsi" w:hAnsiTheme="minorHAnsi"/>
          <w:sz w:val="20"/>
          <w:szCs w:val="20"/>
        </w:rPr>
        <w:t>“I hereby declare that all the information stated on this form is to be true to the best of my knowledge”</w:t>
      </w: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proofErr w:type="gramStart"/>
      <w:r w:rsidRPr="008C2AFD">
        <w:rPr>
          <w:rFonts w:asciiTheme="minorHAnsi" w:hAnsiTheme="minorHAnsi"/>
          <w:sz w:val="20"/>
          <w:szCs w:val="20"/>
        </w:rPr>
        <w:t>Name :</w:t>
      </w:r>
      <w:proofErr w:type="gramEnd"/>
      <w:r w:rsidRPr="008C2AFD">
        <w:rPr>
          <w:rFonts w:asciiTheme="minorHAnsi" w:hAnsiTheme="minorHAnsi"/>
          <w:sz w:val="20"/>
          <w:szCs w:val="20"/>
        </w:rPr>
        <w:t xml:space="preserve">   </w:t>
      </w: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0D2A58" w:rsidP="008C2AFD">
      <w:pPr>
        <w:pStyle w:val="NoSpacing"/>
        <w:rPr>
          <w:rFonts w:asciiTheme="minorHAnsi" w:hAnsiTheme="minorHAnsi"/>
          <w:sz w:val="20"/>
          <w:szCs w:val="20"/>
        </w:rPr>
      </w:pPr>
      <w:proofErr w:type="gramStart"/>
      <w:r w:rsidRPr="008C2AFD">
        <w:rPr>
          <w:rFonts w:asciiTheme="minorHAnsi" w:hAnsiTheme="minorHAnsi"/>
          <w:sz w:val="20"/>
          <w:szCs w:val="20"/>
        </w:rPr>
        <w:t>Date :</w:t>
      </w:r>
      <w:proofErr w:type="gramEnd"/>
      <w:r w:rsidRPr="008C2AFD">
        <w:rPr>
          <w:rFonts w:asciiTheme="minorHAnsi" w:hAnsiTheme="minorHAnsi"/>
          <w:sz w:val="20"/>
          <w:szCs w:val="20"/>
        </w:rPr>
        <w:t xml:space="preserve"> </w:t>
      </w:r>
    </w:p>
    <w:p w:rsidR="00A70711" w:rsidRDefault="00A70711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8C2AFD" w:rsidRPr="008C2AFD" w:rsidRDefault="008C2AFD" w:rsidP="008C2AFD">
      <w:pPr>
        <w:pStyle w:val="NoSpacing"/>
        <w:rPr>
          <w:rFonts w:asciiTheme="minorHAnsi" w:hAnsiTheme="minorHAnsi"/>
          <w:sz w:val="20"/>
          <w:szCs w:val="20"/>
        </w:rPr>
      </w:pPr>
    </w:p>
    <w:p w:rsidR="000D2A58" w:rsidRPr="008C2AFD" w:rsidRDefault="00957E2B" w:rsidP="008C2AFD">
      <w:pPr>
        <w:pStyle w:val="NoSpacing"/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8C2AFD">
        <w:rPr>
          <w:rFonts w:asciiTheme="minorHAnsi" w:hAnsiTheme="minorHAnsi"/>
          <w:sz w:val="20"/>
          <w:szCs w:val="20"/>
        </w:rPr>
        <w:t>U</w:t>
      </w:r>
      <w:r w:rsidR="000D2A58" w:rsidRPr="008C2AFD">
        <w:rPr>
          <w:rFonts w:asciiTheme="minorHAnsi" w:hAnsiTheme="minorHAnsi"/>
          <w:sz w:val="20"/>
          <w:szCs w:val="20"/>
        </w:rPr>
        <w:t>nder the Data Protection Act 1998, this form will remain confidential once complete and will not be passed on to third parties.</w:t>
      </w:r>
    </w:p>
    <w:sectPr w:rsidR="000D2A58" w:rsidRPr="008C2AFD" w:rsidSect="003A1639">
      <w:headerReference w:type="default" r:id="rId10"/>
      <w:footerReference w:type="default" r:id="rId11"/>
      <w:pgSz w:w="11906" w:h="16838"/>
      <w:pgMar w:top="737" w:right="1440" w:bottom="2155" w:left="1440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E1" w:rsidRDefault="00114CE1" w:rsidP="00990FBF">
      <w:pPr>
        <w:spacing w:after="0" w:line="240" w:lineRule="auto"/>
      </w:pPr>
      <w:r>
        <w:separator/>
      </w:r>
    </w:p>
  </w:endnote>
  <w:endnote w:type="continuationSeparator" w:id="0">
    <w:p w:rsidR="00114CE1" w:rsidRDefault="00114CE1" w:rsidP="0099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639" w:rsidRPr="00EB1899" w:rsidRDefault="003A1639" w:rsidP="003A1639">
    <w:pPr>
      <w:pStyle w:val="BasicParagraph"/>
      <w:ind w:firstLine="397"/>
      <w:jc w:val="right"/>
      <w:rPr>
        <w:rFonts w:asciiTheme="minorHAnsi" w:hAnsiTheme="minorHAnsi"/>
        <w:color w:val="404040" w:themeColor="text1" w:themeTint="BF"/>
        <w:sz w:val="20"/>
      </w:rPr>
    </w:pPr>
    <w:r w:rsidRPr="00EB1899">
      <w:rPr>
        <w:rFonts w:asciiTheme="minorHAnsi" w:hAnsiTheme="minorHAnsi"/>
        <w:color w:val="404040" w:themeColor="text1" w:themeTint="BF"/>
        <w:sz w:val="20"/>
      </w:rPr>
      <w:t>Office 36, 88-90 Hatton Garden, London, EC1N 8PN</w:t>
    </w:r>
  </w:p>
  <w:p w:rsidR="003A1639" w:rsidRPr="00EB1899" w:rsidRDefault="003A1639" w:rsidP="003A1639">
    <w:pPr>
      <w:pStyle w:val="BasicParagraph"/>
      <w:ind w:firstLine="397"/>
      <w:jc w:val="right"/>
      <w:rPr>
        <w:rFonts w:asciiTheme="minorHAnsi" w:hAnsiTheme="minorHAnsi"/>
        <w:sz w:val="20"/>
      </w:rPr>
    </w:pPr>
    <w:r w:rsidRPr="00EB1899">
      <w:rPr>
        <w:rFonts w:asciiTheme="minorHAnsi" w:hAnsiTheme="minorHAnsi"/>
        <w:b/>
        <w:color w:val="404040" w:themeColor="text1" w:themeTint="BF"/>
        <w:sz w:val="20"/>
      </w:rPr>
      <w:t>E</w:t>
    </w:r>
    <w:r w:rsidRPr="00EB1899">
      <w:rPr>
        <w:rFonts w:asciiTheme="minorHAnsi" w:hAnsiTheme="minorHAnsi"/>
        <w:color w:val="404040" w:themeColor="text1" w:themeTint="BF"/>
        <w:sz w:val="20"/>
      </w:rPr>
      <w:t xml:space="preserve"> info@nhsf.org.uk</w:t>
    </w:r>
    <w:r>
      <w:rPr>
        <w:rFonts w:asciiTheme="minorHAnsi" w:hAnsiTheme="minorHAnsi"/>
        <w:color w:val="404040" w:themeColor="text1" w:themeTint="BF"/>
        <w:sz w:val="20"/>
      </w:rPr>
      <w:t xml:space="preserve"> </w:t>
    </w:r>
    <w:r w:rsidRPr="00EB1899">
      <w:rPr>
        <w:rFonts w:asciiTheme="minorHAnsi" w:hAnsiTheme="minorHAnsi"/>
        <w:sz w:val="20"/>
      </w:rPr>
      <w:t>·</w:t>
    </w:r>
    <w:r w:rsidRPr="00EB1899">
      <w:rPr>
        <w:rFonts w:asciiTheme="minorHAnsi" w:hAnsiTheme="minorHAnsi"/>
        <w:color w:val="404040" w:themeColor="text1" w:themeTint="BF"/>
        <w:sz w:val="20"/>
      </w:rPr>
      <w:t xml:space="preserve"> </w:t>
    </w:r>
    <w:r w:rsidRPr="00EB1899">
      <w:rPr>
        <w:rFonts w:asciiTheme="minorHAnsi" w:hAnsiTheme="minorHAnsi"/>
        <w:b/>
        <w:color w:val="404040" w:themeColor="text1" w:themeTint="BF"/>
        <w:sz w:val="20"/>
      </w:rPr>
      <w:t>W</w:t>
    </w:r>
    <w:r w:rsidRPr="00EB1899">
      <w:rPr>
        <w:rFonts w:asciiTheme="minorHAnsi" w:hAnsiTheme="minorHAnsi"/>
        <w:color w:val="404040" w:themeColor="text1" w:themeTint="BF"/>
        <w:sz w:val="20"/>
      </w:rPr>
      <w:t xml:space="preserve"> www.nhsf.org.u</w:t>
    </w:r>
    <w:r>
      <w:rPr>
        <w:rFonts w:asciiTheme="minorHAnsi" w:hAnsiTheme="minorHAnsi"/>
        <w:color w:val="404040" w:themeColor="text1" w:themeTint="BF"/>
        <w:sz w:val="20"/>
      </w:rPr>
      <w:t>k</w:t>
    </w:r>
  </w:p>
  <w:p w:rsidR="00345533" w:rsidRPr="003A1639" w:rsidRDefault="00345533" w:rsidP="003A16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E1" w:rsidRDefault="00114CE1" w:rsidP="00990FBF">
      <w:pPr>
        <w:spacing w:after="0" w:line="240" w:lineRule="auto"/>
      </w:pPr>
      <w:r>
        <w:separator/>
      </w:r>
    </w:p>
  </w:footnote>
  <w:footnote w:type="continuationSeparator" w:id="0">
    <w:p w:rsidR="00114CE1" w:rsidRDefault="00114CE1" w:rsidP="00990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616" w:rsidRDefault="003A1639" w:rsidP="00667A7E">
    <w:pPr>
      <w:pStyle w:val="Header"/>
      <w:tabs>
        <w:tab w:val="clear" w:pos="4153"/>
        <w:tab w:val="clear" w:pos="8306"/>
        <w:tab w:val="center" w:pos="4536"/>
        <w:tab w:val="right" w:pos="9072"/>
      </w:tabs>
      <w:spacing w:after="60"/>
      <w:ind w:left="-709" w:right="28"/>
      <w:jc w:val="right"/>
      <w:rPr>
        <w:rFonts w:ascii="Tahoma" w:hAnsi="Tahoma"/>
        <w:b/>
        <w:color w:val="808080"/>
        <w:sz w:val="22"/>
        <w:szCs w:val="20"/>
      </w:rPr>
    </w:pPr>
    <w:r>
      <w:rPr>
        <w:noProof/>
        <w:lang w:eastAsia="en-GB"/>
      </w:rPr>
      <w:drawing>
        <wp:inline distT="0" distB="0" distL="0" distR="0" wp14:anchorId="1ACE5553" wp14:editId="78AC151C">
          <wp:extent cx="2605702" cy="577761"/>
          <wp:effectExtent l="0" t="0" r="10498" b="0"/>
          <wp:docPr id="2" name="Picture 1" descr="Macintosh HD:Users:sonal:Dropbox:NHSF Web+Design:1 - Design Admin:1 - Nhsf logo:NHSF Logo 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onal:Dropbox:NHSF Web+Design:1 - Design Admin:1 - Nhsf logo:NHSF Logo 201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932" cy="580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75616" w:rsidRDefault="00775616" w:rsidP="005E2F0D">
    <w:pPr>
      <w:pStyle w:val="Header"/>
      <w:tabs>
        <w:tab w:val="clear" w:pos="4153"/>
        <w:tab w:val="clear" w:pos="8306"/>
        <w:tab w:val="center" w:pos="4536"/>
        <w:tab w:val="right" w:pos="9072"/>
      </w:tabs>
      <w:spacing w:after="60"/>
      <w:ind w:left="-709" w:right="28"/>
      <w:jc w:val="right"/>
      <w:rPr>
        <w:rFonts w:ascii="Tahoma" w:hAnsi="Tahoma"/>
        <w:b/>
        <w:color w:val="808080"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6D4B"/>
    <w:multiLevelType w:val="multilevel"/>
    <w:tmpl w:val="45EA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02ED2"/>
    <w:multiLevelType w:val="hybridMultilevel"/>
    <w:tmpl w:val="DCDC7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144EE"/>
    <w:multiLevelType w:val="multilevel"/>
    <w:tmpl w:val="1EB69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55D73"/>
    <w:multiLevelType w:val="multilevel"/>
    <w:tmpl w:val="BF0C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87750"/>
    <w:multiLevelType w:val="multilevel"/>
    <w:tmpl w:val="04C2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66643B"/>
    <w:multiLevelType w:val="multilevel"/>
    <w:tmpl w:val="D32847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0F3D8A"/>
    <w:multiLevelType w:val="hybridMultilevel"/>
    <w:tmpl w:val="35A8D47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DD308B7"/>
    <w:multiLevelType w:val="hybridMultilevel"/>
    <w:tmpl w:val="8884CCBE"/>
    <w:lvl w:ilvl="0" w:tplc="E80CD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62775"/>
    <w:multiLevelType w:val="hybridMultilevel"/>
    <w:tmpl w:val="FCAE3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9212B6"/>
    <w:multiLevelType w:val="hybridMultilevel"/>
    <w:tmpl w:val="0DB64C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37C4014"/>
    <w:multiLevelType w:val="multilevel"/>
    <w:tmpl w:val="FBDE04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B4240C"/>
    <w:multiLevelType w:val="multilevel"/>
    <w:tmpl w:val="4C164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59266B"/>
    <w:multiLevelType w:val="hybridMultilevel"/>
    <w:tmpl w:val="2B28190A"/>
    <w:lvl w:ilvl="0" w:tplc="8E8E5D9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A838CD"/>
    <w:multiLevelType w:val="hybridMultilevel"/>
    <w:tmpl w:val="527E1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6D2C5A"/>
    <w:multiLevelType w:val="multilevel"/>
    <w:tmpl w:val="6298D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8F5560"/>
    <w:multiLevelType w:val="multilevel"/>
    <w:tmpl w:val="02C24F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E051BC"/>
    <w:multiLevelType w:val="multilevel"/>
    <w:tmpl w:val="B212D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8105C6"/>
    <w:multiLevelType w:val="multilevel"/>
    <w:tmpl w:val="78663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BE30ED"/>
    <w:multiLevelType w:val="multilevel"/>
    <w:tmpl w:val="45DEA4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DE3EEC"/>
    <w:multiLevelType w:val="multilevel"/>
    <w:tmpl w:val="58C84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967883"/>
    <w:multiLevelType w:val="hybridMultilevel"/>
    <w:tmpl w:val="32B0D2EE"/>
    <w:lvl w:ilvl="0" w:tplc="1592EE70">
      <w:numFmt w:val="bullet"/>
      <w:lvlText w:val="-"/>
      <w:lvlJc w:val="left"/>
      <w:pPr>
        <w:ind w:left="1275" w:hanging="555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F6436D"/>
    <w:multiLevelType w:val="multilevel"/>
    <w:tmpl w:val="D1B23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715964"/>
    <w:multiLevelType w:val="hybridMultilevel"/>
    <w:tmpl w:val="CA9A2E70"/>
    <w:lvl w:ilvl="0" w:tplc="72CC6024">
      <w:start w:val="1"/>
      <w:numFmt w:val="decimal"/>
      <w:lvlText w:val="%1)"/>
      <w:lvlJc w:val="left"/>
      <w:pPr>
        <w:ind w:left="1080" w:hanging="720"/>
      </w:pPr>
      <w:rPr>
        <w:rFonts w:ascii="Verdana" w:hAnsi="Verdana" w:hint="default"/>
        <w:b w:val="0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53C1B"/>
    <w:multiLevelType w:val="hybridMultilevel"/>
    <w:tmpl w:val="1A06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C50E2"/>
    <w:multiLevelType w:val="hybridMultilevel"/>
    <w:tmpl w:val="A496BDE0"/>
    <w:lvl w:ilvl="0" w:tplc="8E8E5D96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EB5C8D"/>
    <w:multiLevelType w:val="multilevel"/>
    <w:tmpl w:val="C170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D065B4"/>
    <w:multiLevelType w:val="multilevel"/>
    <w:tmpl w:val="0F580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7B0002"/>
    <w:multiLevelType w:val="hybridMultilevel"/>
    <w:tmpl w:val="F55A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CE6C98"/>
    <w:multiLevelType w:val="multilevel"/>
    <w:tmpl w:val="A3BC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D9206B"/>
    <w:multiLevelType w:val="hybridMultilevel"/>
    <w:tmpl w:val="C0ECC2BA"/>
    <w:lvl w:ilvl="0" w:tplc="08090001">
      <w:start w:val="1"/>
      <w:numFmt w:val="bullet"/>
      <w:lvlText w:val=""/>
      <w:lvlJc w:val="left"/>
      <w:pPr>
        <w:ind w:left="1275" w:hanging="55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7A65C51"/>
    <w:multiLevelType w:val="multilevel"/>
    <w:tmpl w:val="D5F82D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72580C"/>
    <w:multiLevelType w:val="hybridMultilevel"/>
    <w:tmpl w:val="03E49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6C3207"/>
    <w:multiLevelType w:val="multilevel"/>
    <w:tmpl w:val="F9362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AB645C"/>
    <w:multiLevelType w:val="multilevel"/>
    <w:tmpl w:val="CA14DB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A13764"/>
    <w:multiLevelType w:val="hybridMultilevel"/>
    <w:tmpl w:val="7B9C9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27389"/>
    <w:multiLevelType w:val="hybridMultilevel"/>
    <w:tmpl w:val="328A5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DB623F"/>
    <w:multiLevelType w:val="hybridMultilevel"/>
    <w:tmpl w:val="BFA21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3602E9"/>
    <w:multiLevelType w:val="hybridMultilevel"/>
    <w:tmpl w:val="CEF8B60E"/>
    <w:lvl w:ilvl="0" w:tplc="1592EE70">
      <w:numFmt w:val="bullet"/>
      <w:lvlText w:val="-"/>
      <w:lvlJc w:val="left"/>
      <w:pPr>
        <w:ind w:left="915" w:hanging="555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C1116D"/>
    <w:multiLevelType w:val="multilevel"/>
    <w:tmpl w:val="5FF4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2B0105"/>
    <w:multiLevelType w:val="multilevel"/>
    <w:tmpl w:val="BC1C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E56F1B"/>
    <w:multiLevelType w:val="multilevel"/>
    <w:tmpl w:val="6A128B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945A13"/>
    <w:multiLevelType w:val="multilevel"/>
    <w:tmpl w:val="A4164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92575A"/>
    <w:multiLevelType w:val="multilevel"/>
    <w:tmpl w:val="DFB6D5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F51060"/>
    <w:multiLevelType w:val="hybridMultilevel"/>
    <w:tmpl w:val="D09ED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106046"/>
    <w:multiLevelType w:val="hybridMultilevel"/>
    <w:tmpl w:val="0632FB6A"/>
    <w:lvl w:ilvl="0" w:tplc="8E8E5D96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5312126"/>
    <w:multiLevelType w:val="hybridMultilevel"/>
    <w:tmpl w:val="1018BE80"/>
    <w:lvl w:ilvl="0" w:tplc="EED609D2">
      <w:start w:val="1"/>
      <w:numFmt w:val="bullet"/>
      <w:lvlText w:val="-"/>
      <w:lvlJc w:val="left"/>
      <w:pPr>
        <w:ind w:left="720" w:hanging="360"/>
      </w:pPr>
      <w:rPr>
        <w:rFonts w:ascii="Myriad Pro" w:eastAsia="SimSun" w:hAnsi="Myriad Pro" w:cs="Arial" w:hint="default"/>
        <w:b w:val="0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B1231C"/>
    <w:multiLevelType w:val="multilevel"/>
    <w:tmpl w:val="27CAD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9B1451"/>
    <w:multiLevelType w:val="hybridMultilevel"/>
    <w:tmpl w:val="456CAA88"/>
    <w:lvl w:ilvl="0" w:tplc="DCF8C9E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8B7429"/>
    <w:multiLevelType w:val="multilevel"/>
    <w:tmpl w:val="37F88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21"/>
  </w:num>
  <w:num w:numId="3">
    <w:abstractNumId w:val="19"/>
  </w:num>
  <w:num w:numId="4">
    <w:abstractNumId w:val="30"/>
  </w:num>
  <w:num w:numId="5">
    <w:abstractNumId w:val="2"/>
  </w:num>
  <w:num w:numId="6">
    <w:abstractNumId w:val="40"/>
  </w:num>
  <w:num w:numId="7">
    <w:abstractNumId w:val="33"/>
  </w:num>
  <w:num w:numId="8">
    <w:abstractNumId w:val="3"/>
  </w:num>
  <w:num w:numId="9">
    <w:abstractNumId w:val="41"/>
  </w:num>
  <w:num w:numId="10">
    <w:abstractNumId w:val="26"/>
  </w:num>
  <w:num w:numId="11">
    <w:abstractNumId w:val="10"/>
  </w:num>
  <w:num w:numId="12">
    <w:abstractNumId w:val="14"/>
  </w:num>
  <w:num w:numId="13">
    <w:abstractNumId w:val="32"/>
  </w:num>
  <w:num w:numId="14">
    <w:abstractNumId w:val="11"/>
  </w:num>
  <w:num w:numId="15">
    <w:abstractNumId w:val="5"/>
  </w:num>
  <w:num w:numId="16">
    <w:abstractNumId w:val="18"/>
  </w:num>
  <w:num w:numId="17">
    <w:abstractNumId w:val="48"/>
  </w:num>
  <w:num w:numId="18">
    <w:abstractNumId w:val="15"/>
  </w:num>
  <w:num w:numId="19">
    <w:abstractNumId w:val="42"/>
  </w:num>
  <w:num w:numId="20">
    <w:abstractNumId w:val="17"/>
  </w:num>
  <w:num w:numId="21">
    <w:abstractNumId w:val="16"/>
  </w:num>
  <w:num w:numId="22">
    <w:abstractNumId w:val="47"/>
  </w:num>
  <w:num w:numId="23">
    <w:abstractNumId w:val="31"/>
  </w:num>
  <w:num w:numId="24">
    <w:abstractNumId w:val="27"/>
  </w:num>
  <w:num w:numId="25">
    <w:abstractNumId w:val="1"/>
  </w:num>
  <w:num w:numId="26">
    <w:abstractNumId w:val="9"/>
  </w:num>
  <w:num w:numId="27">
    <w:abstractNumId w:val="37"/>
  </w:num>
  <w:num w:numId="28">
    <w:abstractNumId w:val="20"/>
  </w:num>
  <w:num w:numId="29">
    <w:abstractNumId w:val="29"/>
  </w:num>
  <w:num w:numId="30">
    <w:abstractNumId w:val="43"/>
  </w:num>
  <w:num w:numId="31">
    <w:abstractNumId w:val="22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39"/>
  </w:num>
  <w:num w:numId="35">
    <w:abstractNumId w:val="25"/>
  </w:num>
  <w:num w:numId="36">
    <w:abstractNumId w:val="36"/>
  </w:num>
  <w:num w:numId="37">
    <w:abstractNumId w:val="45"/>
  </w:num>
  <w:num w:numId="38">
    <w:abstractNumId w:val="23"/>
  </w:num>
  <w:num w:numId="39">
    <w:abstractNumId w:val="8"/>
  </w:num>
  <w:num w:numId="40">
    <w:abstractNumId w:val="6"/>
  </w:num>
  <w:num w:numId="41">
    <w:abstractNumId w:val="0"/>
  </w:num>
  <w:num w:numId="42">
    <w:abstractNumId w:val="4"/>
  </w:num>
  <w:num w:numId="43">
    <w:abstractNumId w:val="28"/>
  </w:num>
  <w:num w:numId="44">
    <w:abstractNumId w:val="34"/>
  </w:num>
  <w:num w:numId="45">
    <w:abstractNumId w:val="13"/>
  </w:num>
  <w:num w:numId="46">
    <w:abstractNumId w:val="7"/>
  </w:num>
  <w:num w:numId="47">
    <w:abstractNumId w:val="24"/>
  </w:num>
  <w:num w:numId="48">
    <w:abstractNumId w:val="44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0F"/>
    <w:rsid w:val="00007D40"/>
    <w:rsid w:val="000247B9"/>
    <w:rsid w:val="00024E09"/>
    <w:rsid w:val="000309E1"/>
    <w:rsid w:val="00040F0F"/>
    <w:rsid w:val="00042ABA"/>
    <w:rsid w:val="000435D1"/>
    <w:rsid w:val="000453CC"/>
    <w:rsid w:val="0005379D"/>
    <w:rsid w:val="00064A4E"/>
    <w:rsid w:val="00084558"/>
    <w:rsid w:val="00085C17"/>
    <w:rsid w:val="00087260"/>
    <w:rsid w:val="00090BAF"/>
    <w:rsid w:val="000A0349"/>
    <w:rsid w:val="000A16C7"/>
    <w:rsid w:val="000B31DF"/>
    <w:rsid w:val="000B5BE2"/>
    <w:rsid w:val="000B7102"/>
    <w:rsid w:val="000C2233"/>
    <w:rsid w:val="000C6169"/>
    <w:rsid w:val="000D2A58"/>
    <w:rsid w:val="000E0C8F"/>
    <w:rsid w:val="000E1EC7"/>
    <w:rsid w:val="000E2FAB"/>
    <w:rsid w:val="000E73C6"/>
    <w:rsid w:val="000F177A"/>
    <w:rsid w:val="00101689"/>
    <w:rsid w:val="00114CE1"/>
    <w:rsid w:val="0011584C"/>
    <w:rsid w:val="0011682A"/>
    <w:rsid w:val="00117812"/>
    <w:rsid w:val="00141803"/>
    <w:rsid w:val="00165889"/>
    <w:rsid w:val="001762AA"/>
    <w:rsid w:val="00176DA5"/>
    <w:rsid w:val="00186025"/>
    <w:rsid w:val="001933AA"/>
    <w:rsid w:val="001B0FE7"/>
    <w:rsid w:val="001B2C14"/>
    <w:rsid w:val="001C1230"/>
    <w:rsid w:val="001C17AD"/>
    <w:rsid w:val="001C28FA"/>
    <w:rsid w:val="001C3138"/>
    <w:rsid w:val="001C4EEA"/>
    <w:rsid w:val="001D405A"/>
    <w:rsid w:val="001F3AF5"/>
    <w:rsid w:val="002001D7"/>
    <w:rsid w:val="00216AE8"/>
    <w:rsid w:val="002178E5"/>
    <w:rsid w:val="00243AAC"/>
    <w:rsid w:val="00245419"/>
    <w:rsid w:val="00260B1B"/>
    <w:rsid w:val="00260C38"/>
    <w:rsid w:val="002770CE"/>
    <w:rsid w:val="0028798D"/>
    <w:rsid w:val="002961F6"/>
    <w:rsid w:val="002C3A8D"/>
    <w:rsid w:val="002C4239"/>
    <w:rsid w:val="002C49FF"/>
    <w:rsid w:val="002C5EF3"/>
    <w:rsid w:val="002D00AA"/>
    <w:rsid w:val="002D0F52"/>
    <w:rsid w:val="002D42CD"/>
    <w:rsid w:val="002D475A"/>
    <w:rsid w:val="0032056B"/>
    <w:rsid w:val="00326170"/>
    <w:rsid w:val="003314CC"/>
    <w:rsid w:val="00331F5C"/>
    <w:rsid w:val="003413D9"/>
    <w:rsid w:val="00342A4E"/>
    <w:rsid w:val="003442EE"/>
    <w:rsid w:val="00345533"/>
    <w:rsid w:val="0036516D"/>
    <w:rsid w:val="00387A6F"/>
    <w:rsid w:val="00397224"/>
    <w:rsid w:val="003A1639"/>
    <w:rsid w:val="003A1B0B"/>
    <w:rsid w:val="003A3389"/>
    <w:rsid w:val="003B469E"/>
    <w:rsid w:val="003B5D95"/>
    <w:rsid w:val="003E1520"/>
    <w:rsid w:val="003E15FC"/>
    <w:rsid w:val="003E7CEE"/>
    <w:rsid w:val="003F75F4"/>
    <w:rsid w:val="00415636"/>
    <w:rsid w:val="00470548"/>
    <w:rsid w:val="004816E7"/>
    <w:rsid w:val="00496678"/>
    <w:rsid w:val="004B0BF6"/>
    <w:rsid w:val="004B1DC9"/>
    <w:rsid w:val="004C4584"/>
    <w:rsid w:val="004D7845"/>
    <w:rsid w:val="004F2DA0"/>
    <w:rsid w:val="00502867"/>
    <w:rsid w:val="00506FB9"/>
    <w:rsid w:val="00511A2F"/>
    <w:rsid w:val="00511EFE"/>
    <w:rsid w:val="00515EDD"/>
    <w:rsid w:val="0051773B"/>
    <w:rsid w:val="00525788"/>
    <w:rsid w:val="00550DBF"/>
    <w:rsid w:val="00573973"/>
    <w:rsid w:val="00582142"/>
    <w:rsid w:val="005A71D4"/>
    <w:rsid w:val="005C0E2C"/>
    <w:rsid w:val="005C22BA"/>
    <w:rsid w:val="005C51F6"/>
    <w:rsid w:val="005E2F0D"/>
    <w:rsid w:val="005E3C94"/>
    <w:rsid w:val="00610BF9"/>
    <w:rsid w:val="006316B0"/>
    <w:rsid w:val="00637F36"/>
    <w:rsid w:val="0066492B"/>
    <w:rsid w:val="00664BDC"/>
    <w:rsid w:val="00667A7E"/>
    <w:rsid w:val="00675970"/>
    <w:rsid w:val="0068219F"/>
    <w:rsid w:val="00682FBE"/>
    <w:rsid w:val="00684B53"/>
    <w:rsid w:val="00692A13"/>
    <w:rsid w:val="00693D10"/>
    <w:rsid w:val="006957C3"/>
    <w:rsid w:val="006A56DD"/>
    <w:rsid w:val="006A74E7"/>
    <w:rsid w:val="006D119D"/>
    <w:rsid w:val="006D3EA6"/>
    <w:rsid w:val="006D6B1E"/>
    <w:rsid w:val="006E47DA"/>
    <w:rsid w:val="00706D00"/>
    <w:rsid w:val="00710F83"/>
    <w:rsid w:val="00712FDB"/>
    <w:rsid w:val="00721135"/>
    <w:rsid w:val="00743722"/>
    <w:rsid w:val="00743AAD"/>
    <w:rsid w:val="0075023E"/>
    <w:rsid w:val="007531C1"/>
    <w:rsid w:val="00755A66"/>
    <w:rsid w:val="00755AB5"/>
    <w:rsid w:val="00774B44"/>
    <w:rsid w:val="00775616"/>
    <w:rsid w:val="0078202E"/>
    <w:rsid w:val="00786A5D"/>
    <w:rsid w:val="0079657F"/>
    <w:rsid w:val="007A5F6F"/>
    <w:rsid w:val="007A6DA7"/>
    <w:rsid w:val="007B0C93"/>
    <w:rsid w:val="007C28FD"/>
    <w:rsid w:val="007C2A8B"/>
    <w:rsid w:val="007C6388"/>
    <w:rsid w:val="007D2EC9"/>
    <w:rsid w:val="007D7BFA"/>
    <w:rsid w:val="007E3507"/>
    <w:rsid w:val="007E45D3"/>
    <w:rsid w:val="007E7D47"/>
    <w:rsid w:val="007F5EFA"/>
    <w:rsid w:val="008109BD"/>
    <w:rsid w:val="00813CC5"/>
    <w:rsid w:val="008219B2"/>
    <w:rsid w:val="0083495B"/>
    <w:rsid w:val="0083517C"/>
    <w:rsid w:val="0084253F"/>
    <w:rsid w:val="00863E94"/>
    <w:rsid w:val="00881D76"/>
    <w:rsid w:val="008822CF"/>
    <w:rsid w:val="008C2AFD"/>
    <w:rsid w:val="008E3B10"/>
    <w:rsid w:val="008E6450"/>
    <w:rsid w:val="009020FA"/>
    <w:rsid w:val="009145CD"/>
    <w:rsid w:val="00926A33"/>
    <w:rsid w:val="009360C8"/>
    <w:rsid w:val="00957E2B"/>
    <w:rsid w:val="00966DBA"/>
    <w:rsid w:val="00990FBF"/>
    <w:rsid w:val="0099358F"/>
    <w:rsid w:val="00994353"/>
    <w:rsid w:val="00996699"/>
    <w:rsid w:val="009A4E0F"/>
    <w:rsid w:val="009A65F9"/>
    <w:rsid w:val="009C133F"/>
    <w:rsid w:val="009C7FA5"/>
    <w:rsid w:val="009D2BD4"/>
    <w:rsid w:val="00A03F72"/>
    <w:rsid w:val="00A06B65"/>
    <w:rsid w:val="00A109BA"/>
    <w:rsid w:val="00A268B4"/>
    <w:rsid w:val="00A27C56"/>
    <w:rsid w:val="00A36513"/>
    <w:rsid w:val="00A4651F"/>
    <w:rsid w:val="00A51C8F"/>
    <w:rsid w:val="00A70711"/>
    <w:rsid w:val="00A76279"/>
    <w:rsid w:val="00A7704F"/>
    <w:rsid w:val="00AB36F2"/>
    <w:rsid w:val="00AD230C"/>
    <w:rsid w:val="00AE1C14"/>
    <w:rsid w:val="00AE3561"/>
    <w:rsid w:val="00AE3C0B"/>
    <w:rsid w:val="00B014E5"/>
    <w:rsid w:val="00B12D09"/>
    <w:rsid w:val="00B224DB"/>
    <w:rsid w:val="00B24E93"/>
    <w:rsid w:val="00B2581D"/>
    <w:rsid w:val="00B35B08"/>
    <w:rsid w:val="00B43EFF"/>
    <w:rsid w:val="00B46C4F"/>
    <w:rsid w:val="00B50393"/>
    <w:rsid w:val="00B65D23"/>
    <w:rsid w:val="00B933D0"/>
    <w:rsid w:val="00B9363C"/>
    <w:rsid w:val="00BB30CF"/>
    <w:rsid w:val="00BC5F6A"/>
    <w:rsid w:val="00BE28D6"/>
    <w:rsid w:val="00BE5B59"/>
    <w:rsid w:val="00BF27C6"/>
    <w:rsid w:val="00C027D5"/>
    <w:rsid w:val="00C1088D"/>
    <w:rsid w:val="00C21713"/>
    <w:rsid w:val="00C364E5"/>
    <w:rsid w:val="00C51773"/>
    <w:rsid w:val="00C672AB"/>
    <w:rsid w:val="00C70117"/>
    <w:rsid w:val="00C703FF"/>
    <w:rsid w:val="00C7178D"/>
    <w:rsid w:val="00CA3502"/>
    <w:rsid w:val="00CC56C2"/>
    <w:rsid w:val="00CC56E0"/>
    <w:rsid w:val="00CD0B4F"/>
    <w:rsid w:val="00CD1C53"/>
    <w:rsid w:val="00CD380B"/>
    <w:rsid w:val="00CD4AAE"/>
    <w:rsid w:val="00CD6BA2"/>
    <w:rsid w:val="00CE4710"/>
    <w:rsid w:val="00D16F46"/>
    <w:rsid w:val="00D24F12"/>
    <w:rsid w:val="00D33B9A"/>
    <w:rsid w:val="00D44226"/>
    <w:rsid w:val="00D57593"/>
    <w:rsid w:val="00D63A43"/>
    <w:rsid w:val="00D65605"/>
    <w:rsid w:val="00DB6B8C"/>
    <w:rsid w:val="00DC17B6"/>
    <w:rsid w:val="00DC2F2A"/>
    <w:rsid w:val="00DE374B"/>
    <w:rsid w:val="00DF27E8"/>
    <w:rsid w:val="00DF5305"/>
    <w:rsid w:val="00DF792B"/>
    <w:rsid w:val="00E030D2"/>
    <w:rsid w:val="00E12262"/>
    <w:rsid w:val="00E21876"/>
    <w:rsid w:val="00E41D4B"/>
    <w:rsid w:val="00E41FF5"/>
    <w:rsid w:val="00E46A36"/>
    <w:rsid w:val="00EA43A6"/>
    <w:rsid w:val="00EA6B05"/>
    <w:rsid w:val="00EB48A5"/>
    <w:rsid w:val="00EC10DD"/>
    <w:rsid w:val="00ED2DF3"/>
    <w:rsid w:val="00ED6F62"/>
    <w:rsid w:val="00ED7B94"/>
    <w:rsid w:val="00EE2C60"/>
    <w:rsid w:val="00EE2C83"/>
    <w:rsid w:val="00EF027E"/>
    <w:rsid w:val="00EF2D05"/>
    <w:rsid w:val="00EF68D8"/>
    <w:rsid w:val="00F15A25"/>
    <w:rsid w:val="00F429E5"/>
    <w:rsid w:val="00F627FB"/>
    <w:rsid w:val="00F62F76"/>
    <w:rsid w:val="00F64409"/>
    <w:rsid w:val="00F730A3"/>
    <w:rsid w:val="00F731F0"/>
    <w:rsid w:val="00F96750"/>
    <w:rsid w:val="00FA62AE"/>
    <w:rsid w:val="00FB238B"/>
    <w:rsid w:val="00FB3B8E"/>
    <w:rsid w:val="00FB5CB7"/>
    <w:rsid w:val="00FD25A4"/>
    <w:rsid w:val="00FD47AA"/>
    <w:rsid w:val="00FD5AD8"/>
    <w:rsid w:val="00FD71F8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F76"/>
    <w:pPr>
      <w:spacing w:after="200" w:line="276" w:lineRule="auto"/>
    </w:pPr>
    <w:rPr>
      <w:rFonts w:ascii="Arial" w:eastAsia="SimSun" w:hAnsi="Arial" w:cs="Arial"/>
      <w:szCs w:val="22"/>
      <w:lang w:eastAsia="zh-CN"/>
    </w:rPr>
  </w:style>
  <w:style w:type="paragraph" w:styleId="Heading1">
    <w:name w:val="heading 1"/>
    <w:basedOn w:val="Normal"/>
    <w:next w:val="Normal"/>
    <w:qFormat/>
    <w:rsid w:val="003314C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C313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qFormat/>
    <w:rsid w:val="003314CC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D7845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76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6DA5"/>
    <w:pPr>
      <w:spacing w:before="240" w:after="60"/>
      <w:outlineLvl w:val="5"/>
    </w:pPr>
    <w:rPr>
      <w:rFonts w:ascii="Times New Roman" w:hAnsi="Times New Roman"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176DA5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82A"/>
    <w:pPr>
      <w:ind w:left="720"/>
      <w:contextualSpacing/>
    </w:pPr>
  </w:style>
  <w:style w:type="paragraph" w:styleId="NoSpacing">
    <w:name w:val="No Spacing"/>
    <w:uiPriority w:val="1"/>
    <w:qFormat/>
    <w:rsid w:val="00E41D4B"/>
    <w:rPr>
      <w:rFonts w:ascii="Times New Roman" w:eastAsia="SimSun" w:hAnsi="Times New Roman"/>
      <w:sz w:val="24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D4B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E41D4B"/>
    <w:rPr>
      <w:rFonts w:ascii="Cambria" w:eastAsia="Times New Roman" w:hAnsi="Cambria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6C7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D33B9A"/>
    <w:rPr>
      <w:sz w:val="16"/>
      <w:szCs w:val="16"/>
    </w:rPr>
  </w:style>
  <w:style w:type="paragraph" w:customStyle="1" w:styleId="Default">
    <w:name w:val="Default"/>
    <w:rsid w:val="002770C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50286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867"/>
    <w:rPr>
      <w:rFonts w:ascii="Times New Roman" w:eastAsia="SimSun" w:hAnsi="Times New Roman"/>
      <w:lang w:eastAsia="zh-CN"/>
    </w:rPr>
  </w:style>
  <w:style w:type="character" w:styleId="Hyperlink">
    <w:name w:val="Hyperlink"/>
    <w:basedOn w:val="DefaultParagraphFont"/>
    <w:uiPriority w:val="99"/>
    <w:unhideWhenUsed/>
    <w:rsid w:val="003B469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138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C3138"/>
    <w:rPr>
      <w:rFonts w:ascii="Times New Roman" w:eastAsia="Times New Roman" w:hAnsi="Times New Roman"/>
      <w:b/>
      <w:bCs/>
      <w:sz w:val="36"/>
      <w:szCs w:val="36"/>
    </w:rPr>
  </w:style>
  <w:style w:type="paragraph" w:styleId="Header">
    <w:name w:val="header"/>
    <w:basedOn w:val="Normal"/>
    <w:rsid w:val="00042AB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42ABA"/>
    <w:pPr>
      <w:tabs>
        <w:tab w:val="center" w:pos="4153"/>
        <w:tab w:val="right" w:pos="8306"/>
      </w:tabs>
    </w:pPr>
  </w:style>
  <w:style w:type="character" w:styleId="Emphasis">
    <w:name w:val="Emphasis"/>
    <w:basedOn w:val="DefaultParagraphFont"/>
    <w:qFormat/>
    <w:rsid w:val="00176DA5"/>
    <w:rPr>
      <w:i/>
      <w:iCs/>
    </w:rPr>
  </w:style>
  <w:style w:type="paragraph" w:styleId="NormalWeb">
    <w:name w:val="Normal (Web)"/>
    <w:basedOn w:val="Normal"/>
    <w:uiPriority w:val="99"/>
    <w:unhideWhenUsed/>
    <w:rsid w:val="005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rsid w:val="003314CC"/>
    <w:pPr>
      <w:autoSpaceDE w:val="0"/>
      <w:autoSpaceDN w:val="0"/>
      <w:adjustRightInd w:val="0"/>
      <w:spacing w:after="0" w:line="240" w:lineRule="auto"/>
    </w:pPr>
    <w:rPr>
      <w:rFonts w:ascii="Monotype Corsiva" w:eastAsia="Times New Roman" w:hAnsi="Monotype Corsiva" w:cs="Times New Roman"/>
      <w:i/>
      <w:iCs/>
      <w:color w:val="000000"/>
      <w:sz w:val="36"/>
      <w:szCs w:val="28"/>
      <w:lang w:val="en-US" w:eastAsia="en-US"/>
    </w:rPr>
  </w:style>
  <w:style w:type="table" w:styleId="TableGrid">
    <w:name w:val="Table Grid"/>
    <w:basedOn w:val="TableNormal"/>
    <w:uiPriority w:val="59"/>
    <w:rsid w:val="00637F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67A7E"/>
    <w:rPr>
      <w:b/>
      <w:bCs/>
    </w:rPr>
  </w:style>
  <w:style w:type="character" w:customStyle="1" w:styleId="apple-converted-space">
    <w:name w:val="apple-converted-space"/>
    <w:basedOn w:val="DefaultParagraphFont"/>
    <w:rsid w:val="001C17A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1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17AD"/>
    <w:rPr>
      <w:rFonts w:ascii="Courier New" w:eastAsia="Times New Roman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2AB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2AB"/>
    <w:rPr>
      <w:rFonts w:ascii="Arial" w:eastAsia="SimSun" w:hAnsi="Arial" w:cs="Arial"/>
      <w:b/>
      <w:bCs/>
      <w:lang w:eastAsia="zh-CN"/>
    </w:rPr>
  </w:style>
  <w:style w:type="paragraph" w:customStyle="1" w:styleId="BasicParagraph">
    <w:name w:val="[Basic Paragraph]"/>
    <w:basedOn w:val="Normal"/>
    <w:uiPriority w:val="99"/>
    <w:rsid w:val="003A163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F76"/>
    <w:pPr>
      <w:spacing w:after="200" w:line="276" w:lineRule="auto"/>
    </w:pPr>
    <w:rPr>
      <w:rFonts w:ascii="Arial" w:eastAsia="SimSun" w:hAnsi="Arial" w:cs="Arial"/>
      <w:szCs w:val="22"/>
      <w:lang w:eastAsia="zh-CN"/>
    </w:rPr>
  </w:style>
  <w:style w:type="paragraph" w:styleId="Heading1">
    <w:name w:val="heading 1"/>
    <w:basedOn w:val="Normal"/>
    <w:next w:val="Normal"/>
    <w:qFormat/>
    <w:rsid w:val="003314C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C313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qFormat/>
    <w:rsid w:val="003314CC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D7845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76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6DA5"/>
    <w:pPr>
      <w:spacing w:before="240" w:after="60"/>
      <w:outlineLvl w:val="5"/>
    </w:pPr>
    <w:rPr>
      <w:rFonts w:ascii="Times New Roman" w:hAnsi="Times New Roman"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176DA5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82A"/>
    <w:pPr>
      <w:ind w:left="720"/>
      <w:contextualSpacing/>
    </w:pPr>
  </w:style>
  <w:style w:type="paragraph" w:styleId="NoSpacing">
    <w:name w:val="No Spacing"/>
    <w:uiPriority w:val="1"/>
    <w:qFormat/>
    <w:rsid w:val="00E41D4B"/>
    <w:rPr>
      <w:rFonts w:ascii="Times New Roman" w:eastAsia="SimSun" w:hAnsi="Times New Roman"/>
      <w:sz w:val="24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D4B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E41D4B"/>
    <w:rPr>
      <w:rFonts w:ascii="Cambria" w:eastAsia="Times New Roman" w:hAnsi="Cambria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6C7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D33B9A"/>
    <w:rPr>
      <w:sz w:val="16"/>
      <w:szCs w:val="16"/>
    </w:rPr>
  </w:style>
  <w:style w:type="paragraph" w:customStyle="1" w:styleId="Default">
    <w:name w:val="Default"/>
    <w:rsid w:val="002770C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50286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867"/>
    <w:rPr>
      <w:rFonts w:ascii="Times New Roman" w:eastAsia="SimSun" w:hAnsi="Times New Roman"/>
      <w:lang w:eastAsia="zh-CN"/>
    </w:rPr>
  </w:style>
  <w:style w:type="character" w:styleId="Hyperlink">
    <w:name w:val="Hyperlink"/>
    <w:basedOn w:val="DefaultParagraphFont"/>
    <w:uiPriority w:val="99"/>
    <w:unhideWhenUsed/>
    <w:rsid w:val="003B469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138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C3138"/>
    <w:rPr>
      <w:rFonts w:ascii="Times New Roman" w:eastAsia="Times New Roman" w:hAnsi="Times New Roman"/>
      <w:b/>
      <w:bCs/>
      <w:sz w:val="36"/>
      <w:szCs w:val="36"/>
    </w:rPr>
  </w:style>
  <w:style w:type="paragraph" w:styleId="Header">
    <w:name w:val="header"/>
    <w:basedOn w:val="Normal"/>
    <w:rsid w:val="00042AB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42ABA"/>
    <w:pPr>
      <w:tabs>
        <w:tab w:val="center" w:pos="4153"/>
        <w:tab w:val="right" w:pos="8306"/>
      </w:tabs>
    </w:pPr>
  </w:style>
  <w:style w:type="character" w:styleId="Emphasis">
    <w:name w:val="Emphasis"/>
    <w:basedOn w:val="DefaultParagraphFont"/>
    <w:qFormat/>
    <w:rsid w:val="00176DA5"/>
    <w:rPr>
      <w:i/>
      <w:iCs/>
    </w:rPr>
  </w:style>
  <w:style w:type="paragraph" w:styleId="NormalWeb">
    <w:name w:val="Normal (Web)"/>
    <w:basedOn w:val="Normal"/>
    <w:uiPriority w:val="99"/>
    <w:unhideWhenUsed/>
    <w:rsid w:val="00511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rsid w:val="003314CC"/>
    <w:pPr>
      <w:autoSpaceDE w:val="0"/>
      <w:autoSpaceDN w:val="0"/>
      <w:adjustRightInd w:val="0"/>
      <w:spacing w:after="0" w:line="240" w:lineRule="auto"/>
    </w:pPr>
    <w:rPr>
      <w:rFonts w:ascii="Monotype Corsiva" w:eastAsia="Times New Roman" w:hAnsi="Monotype Corsiva" w:cs="Times New Roman"/>
      <w:i/>
      <w:iCs/>
      <w:color w:val="000000"/>
      <w:sz w:val="36"/>
      <w:szCs w:val="28"/>
      <w:lang w:val="en-US" w:eastAsia="en-US"/>
    </w:rPr>
  </w:style>
  <w:style w:type="table" w:styleId="TableGrid">
    <w:name w:val="Table Grid"/>
    <w:basedOn w:val="TableNormal"/>
    <w:uiPriority w:val="59"/>
    <w:rsid w:val="00637F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67A7E"/>
    <w:rPr>
      <w:b/>
      <w:bCs/>
    </w:rPr>
  </w:style>
  <w:style w:type="character" w:customStyle="1" w:styleId="apple-converted-space">
    <w:name w:val="apple-converted-space"/>
    <w:basedOn w:val="DefaultParagraphFont"/>
    <w:rsid w:val="001C17A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1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17AD"/>
    <w:rPr>
      <w:rFonts w:ascii="Courier New" w:eastAsia="Times New Roman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2AB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2AB"/>
    <w:rPr>
      <w:rFonts w:ascii="Arial" w:eastAsia="SimSun" w:hAnsi="Arial" w:cs="Arial"/>
      <w:b/>
      <w:bCs/>
      <w:lang w:eastAsia="zh-CN"/>
    </w:rPr>
  </w:style>
  <w:style w:type="paragraph" w:customStyle="1" w:styleId="BasicParagraph">
    <w:name w:val="[Basic Paragraph]"/>
    <w:basedOn w:val="Normal"/>
    <w:uiPriority w:val="99"/>
    <w:rsid w:val="003A163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iran.patel@nhsf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havin\AppData\Roaming\Microsoft\Templates\Normal-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AAA8572-62C6-40D9-9731-7DC8C47F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Normal-2</Template>
  <TotalTime>24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 November 2008</vt:lpstr>
    </vt:vector>
  </TitlesOfParts>
  <Company>HSS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November 2008</dc:title>
  <dc:creator>.</dc:creator>
  <cp:lastModifiedBy>Kiran Patel</cp:lastModifiedBy>
  <cp:revision>6</cp:revision>
  <cp:lastPrinted>2013-11-27T23:08:00Z</cp:lastPrinted>
  <dcterms:created xsi:type="dcterms:W3CDTF">2014-12-25T18:51:00Z</dcterms:created>
  <dcterms:modified xsi:type="dcterms:W3CDTF">2014-12-25T19:29:00Z</dcterms:modified>
</cp:coreProperties>
</file>